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A2A8" w14:textId="16A70C97" w:rsidR="00235433" w:rsidRDefault="00CC273E">
      <w:pPr>
        <w:snapToGrid w:val="0"/>
        <w:spacing w:line="52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國立陽明交通大學資訊學院</w:t>
      </w:r>
      <w:r>
        <w:rPr>
          <w:rFonts w:ascii="標楷體" w:eastAsia="標楷體" w:hAnsi="標楷體"/>
          <w:b/>
          <w:sz w:val="32"/>
          <w:szCs w:val="32"/>
        </w:rPr>
        <w:t>11</w:t>
      </w:r>
      <w:r w:rsidR="00FE12D9">
        <w:rPr>
          <w:rFonts w:ascii="標楷體" w:eastAsia="標楷體" w:hAnsi="標楷體" w:hint="eastAsia"/>
          <w:b/>
          <w:sz w:val="32"/>
          <w:szCs w:val="32"/>
        </w:rPr>
        <w:t>6</w:t>
      </w:r>
      <w:r>
        <w:rPr>
          <w:rFonts w:ascii="標楷體" w:eastAsia="標楷體" w:hAnsi="標楷體"/>
          <w:b/>
          <w:sz w:val="32"/>
          <w:szCs w:val="32"/>
        </w:rPr>
        <w:t>學年度碩士班考試入學招生</w:t>
      </w:r>
    </w:p>
    <w:p w14:paraId="7CB0D7E0" w14:textId="77777777" w:rsidR="00235433" w:rsidRDefault="00CC273E">
      <w:pPr>
        <w:snapToGrid w:val="0"/>
        <w:spacing w:line="36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考生</w:t>
      </w:r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應屆畢業</w:t>
      </w:r>
      <w:r>
        <w:rPr>
          <w:rFonts w:ascii="標楷體" w:eastAsia="標楷體" w:hAnsi="標楷體"/>
          <w:b/>
          <w:sz w:val="32"/>
          <w:szCs w:val="32"/>
        </w:rPr>
        <w:t>)</w:t>
      </w:r>
      <w:r>
        <w:rPr>
          <w:rFonts w:ascii="標楷體" w:eastAsia="標楷體" w:hAnsi="標楷體"/>
          <w:b/>
          <w:sz w:val="32"/>
          <w:szCs w:val="32"/>
        </w:rPr>
        <w:t>繳交學位證書切結書</w:t>
      </w:r>
    </w:p>
    <w:p w14:paraId="2756AC34" w14:textId="77777777" w:rsidR="00235433" w:rsidRDefault="00235433">
      <w:pPr>
        <w:snapToGrid w:val="0"/>
        <w:spacing w:line="320" w:lineRule="atLeast"/>
        <w:jc w:val="both"/>
        <w:rPr>
          <w:rFonts w:ascii="標楷體" w:eastAsia="標楷體" w:hAnsi="標楷體"/>
          <w:sz w:val="28"/>
          <w:szCs w:val="28"/>
        </w:rPr>
      </w:pPr>
    </w:p>
    <w:p w14:paraId="43191C3C" w14:textId="1702E6CA" w:rsidR="00235433" w:rsidRDefault="00CC273E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本人報考國立陽明交通大學</w:t>
      </w:r>
      <w:r>
        <w:rPr>
          <w:rFonts w:ascii="標楷體" w:eastAsia="標楷體" w:hAnsi="標楷體"/>
          <w:sz w:val="28"/>
          <w:szCs w:val="28"/>
        </w:rPr>
        <w:t>11</w:t>
      </w:r>
      <w:r w:rsidR="00FE12D9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學年度碩士班考試入學，資訊學院班組成績如下表</w:t>
      </w:r>
    </w:p>
    <w:tbl>
      <w:tblPr>
        <w:tblW w:w="965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52"/>
        <w:gridCol w:w="1701"/>
        <w:gridCol w:w="1701"/>
        <w:gridCol w:w="1701"/>
      </w:tblGrid>
      <w:tr w:rsidR="00235433" w14:paraId="014019F2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CFF5E" w14:textId="77777777" w:rsidR="00235433" w:rsidRDefault="00CC273E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班組別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7D42" w14:textId="77777777" w:rsidR="00235433" w:rsidRDefault="00CC273E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正取</w:t>
            </w:r>
          </w:p>
          <w:p w14:paraId="3F7B2B16" w14:textId="77777777" w:rsidR="00235433" w:rsidRDefault="00CC273E">
            <w:pPr>
              <w:snapToGrid w:val="0"/>
              <w:spacing w:line="360" w:lineRule="atLeast"/>
              <w:jc w:val="center"/>
            </w:pPr>
            <w:r>
              <w:rPr>
                <w:rFonts w:ascii="標楷體" w:eastAsia="標楷體" w:hAnsi="標楷體"/>
                <w:szCs w:val="28"/>
              </w:rPr>
              <w:t>(</w:t>
            </w:r>
            <w:r>
              <w:rPr>
                <w:rFonts w:ascii="標楷體" w:eastAsia="標楷體" w:hAnsi="標楷體"/>
                <w:szCs w:val="28"/>
              </w:rPr>
              <w:t>勾選</w:t>
            </w:r>
            <w:r>
              <w:rPr>
                <w:rFonts w:ascii="標楷體" w:eastAsia="標楷體" w:hAnsi="標楷體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0CA39" w14:textId="77777777" w:rsidR="00235433" w:rsidRDefault="00CC273E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備取名次</w:t>
            </w:r>
          </w:p>
          <w:p w14:paraId="31CAE7BE" w14:textId="77777777" w:rsidR="00235433" w:rsidRDefault="00CC273E">
            <w:pPr>
              <w:snapToGrid w:val="0"/>
              <w:spacing w:line="360" w:lineRule="atLeast"/>
              <w:jc w:val="center"/>
            </w:pPr>
            <w:r>
              <w:rPr>
                <w:rFonts w:ascii="標楷體" w:eastAsia="標楷體" w:hAnsi="標楷體"/>
                <w:szCs w:val="28"/>
              </w:rPr>
              <w:t>(</w:t>
            </w:r>
            <w:r>
              <w:rPr>
                <w:rFonts w:ascii="標楷體" w:eastAsia="標楷體" w:hAnsi="標楷體"/>
                <w:szCs w:val="28"/>
              </w:rPr>
              <w:t>填寫名次</w:t>
            </w:r>
            <w:r>
              <w:rPr>
                <w:rFonts w:ascii="標楷體" w:eastAsia="標楷體" w:hAnsi="標楷體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2164" w14:textId="77777777" w:rsidR="00235433" w:rsidRDefault="00CC273E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報到日期</w:t>
            </w:r>
          </w:p>
          <w:p w14:paraId="54F2CA1A" w14:textId="77777777" w:rsidR="00235433" w:rsidRDefault="00CC273E">
            <w:pPr>
              <w:snapToGrid w:val="0"/>
              <w:spacing w:line="360" w:lineRule="atLeast"/>
              <w:jc w:val="center"/>
            </w:pPr>
            <w:r>
              <w:rPr>
                <w:rFonts w:ascii="標楷體" w:eastAsia="標楷體" w:hAnsi="標楷體"/>
                <w:szCs w:val="28"/>
              </w:rPr>
              <w:t>(</w:t>
            </w:r>
            <w:r>
              <w:rPr>
                <w:rFonts w:ascii="標楷體" w:eastAsia="標楷體" w:hAnsi="標楷體"/>
                <w:szCs w:val="28"/>
              </w:rPr>
              <w:t>承辦人填寫</w:t>
            </w:r>
            <w:r>
              <w:rPr>
                <w:rFonts w:ascii="標楷體" w:eastAsia="標楷體" w:hAnsi="標楷體"/>
                <w:szCs w:val="28"/>
              </w:rPr>
              <w:t>)</w:t>
            </w:r>
          </w:p>
        </w:tc>
      </w:tr>
      <w:tr w:rsidR="00235433" w14:paraId="2EDD42F9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00BDE" w14:textId="77777777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811 </w:t>
            </w:r>
            <w:r>
              <w:rPr>
                <w:rFonts w:ascii="標楷體" w:eastAsia="標楷體" w:hAnsi="標楷體"/>
                <w:sz w:val="28"/>
                <w:szCs w:val="28"/>
              </w:rPr>
              <w:t>資訊科學與工程研究所甲組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0AE8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341A9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AA449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433" w14:paraId="29428ED2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F205C" w14:textId="77777777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812 </w:t>
            </w:r>
            <w:r>
              <w:rPr>
                <w:rFonts w:ascii="標楷體" w:eastAsia="標楷體" w:hAnsi="標楷體"/>
                <w:sz w:val="28"/>
                <w:szCs w:val="28"/>
              </w:rPr>
              <w:t>網路工程研究所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96012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7153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4E61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433" w14:paraId="5C9EFF2D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CEE0" w14:textId="77777777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813 </w:t>
            </w:r>
            <w:r>
              <w:rPr>
                <w:rFonts w:ascii="標楷體" w:eastAsia="標楷體" w:hAnsi="標楷體"/>
                <w:sz w:val="28"/>
                <w:szCs w:val="28"/>
              </w:rPr>
              <w:t>多媒體工程研究所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6573F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C6B4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CD7C9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433" w14:paraId="3C7EC580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5449" w14:textId="77777777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814 </w:t>
            </w:r>
            <w:r>
              <w:rPr>
                <w:rFonts w:ascii="標楷體" w:eastAsia="標楷體" w:hAnsi="標楷體"/>
                <w:sz w:val="28"/>
                <w:szCs w:val="28"/>
              </w:rPr>
              <w:t>數據科學與工程研究所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E66C9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A06F0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8D777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433" w14:paraId="25004E61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8E19" w14:textId="590EDD57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81</w:t>
            </w:r>
            <w:r w:rsidR="00FE12D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資訊安全研究所甲組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743AD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2196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33E2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433" w14:paraId="0E8AC417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9AA9" w14:textId="147EDDEA" w:rsidR="00235433" w:rsidRDefault="00CC273E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81</w:t>
            </w:r>
            <w:r w:rsidR="00FE12D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資訊安全研究所乙組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8FA71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CB1F9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446BE" w14:textId="77777777" w:rsidR="00235433" w:rsidRDefault="0023543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12D9" w14:paraId="48AC6A79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043BF" w14:textId="77777777" w:rsidR="00FE12D9" w:rsidRPr="00FE12D9" w:rsidRDefault="00FE12D9" w:rsidP="00FE12D9">
            <w:pPr>
              <w:snapToGrid w:val="0"/>
              <w:spacing w:line="360" w:lineRule="atLeas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195 </w:t>
            </w:r>
            <w:r w:rsidRPr="00FE12D9">
              <w:rPr>
                <w:rFonts w:ascii="標楷體" w:eastAsia="標楷體" w:hAnsi="標楷體" w:hint="eastAsia"/>
                <w:sz w:val="28"/>
                <w:szCs w:val="28"/>
              </w:rPr>
              <w:t>人工智慧與醫學計算研究所(人</w:t>
            </w:r>
          </w:p>
          <w:p w14:paraId="28AB1B19" w14:textId="04F3EE20" w:rsidR="00FE12D9" w:rsidRDefault="00FE12D9" w:rsidP="00FE12D9">
            <w:pPr>
              <w:snapToGrid w:val="0"/>
              <w:spacing w:line="36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E12D9">
              <w:rPr>
                <w:rFonts w:ascii="標楷體" w:eastAsia="標楷體" w:hAnsi="標楷體" w:hint="eastAsia"/>
                <w:sz w:val="28"/>
                <w:szCs w:val="28"/>
              </w:rPr>
              <w:t>工智慧組)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5EC8" w14:textId="77777777" w:rsidR="00FE12D9" w:rsidRDefault="00FE12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EA2F" w14:textId="77777777" w:rsidR="00FE12D9" w:rsidRDefault="00FE12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7EA83" w14:textId="77777777" w:rsidR="00FE12D9" w:rsidRDefault="00FE12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C916165" w14:textId="77777777" w:rsidR="00235433" w:rsidRDefault="00CC273E">
      <w:pPr>
        <w:snapToGrid w:val="0"/>
        <w:spacing w:line="360" w:lineRule="atLeast"/>
        <w:ind w:left="24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註</w:t>
      </w:r>
      <w:r>
        <w:rPr>
          <w:rFonts w:ascii="標楷體" w:eastAsia="標楷體" w:hAnsi="標楷體"/>
          <w:szCs w:val="28"/>
        </w:rPr>
        <w:t>:</w:t>
      </w:r>
      <w:r>
        <w:rPr>
          <w:rFonts w:ascii="標楷體" w:eastAsia="標楷體" w:hAnsi="標楷體"/>
          <w:szCs w:val="28"/>
        </w:rPr>
        <w:t>未報考</w:t>
      </w:r>
      <w:r>
        <w:rPr>
          <w:rFonts w:ascii="標楷體" w:eastAsia="標楷體" w:hAnsi="標楷體"/>
          <w:szCs w:val="28"/>
        </w:rPr>
        <w:t>/</w:t>
      </w:r>
      <w:r>
        <w:rPr>
          <w:rFonts w:ascii="標楷體" w:eastAsia="標楷體" w:hAnsi="標楷體"/>
          <w:szCs w:val="28"/>
        </w:rPr>
        <w:t>未錄取之所組欄位留空。</w:t>
      </w:r>
    </w:p>
    <w:p w14:paraId="705264FC" w14:textId="77777777" w:rsidR="00235433" w:rsidRDefault="00235433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</w:p>
    <w:p w14:paraId="23F91D25" w14:textId="328C6CE9" w:rsidR="00235433" w:rsidRDefault="00CC273E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應屆畢業生尚未取得學位證書，最遲應於</w:t>
      </w:r>
      <w:r>
        <w:rPr>
          <w:rFonts w:ascii="標楷體" w:eastAsia="標楷體" w:hAnsi="標楷體"/>
          <w:sz w:val="28"/>
          <w:szCs w:val="28"/>
        </w:rPr>
        <w:t>11</w:t>
      </w:r>
      <w:r w:rsidR="00FE12D9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31</w:t>
      </w:r>
      <w:r>
        <w:rPr>
          <w:rFonts w:ascii="標楷體" w:eastAsia="標楷體" w:hAnsi="標楷體"/>
          <w:sz w:val="28"/>
          <w:szCs w:val="28"/>
        </w:rPr>
        <w:t>日前補繳，逾期仍未補繳者，視同自願放棄錄取資格，絕無異議。唯暑修、出國交換者可申請緩繳學位證書。</w:t>
      </w:r>
    </w:p>
    <w:p w14:paraId="26DFE930" w14:textId="77777777" w:rsidR="00235433" w:rsidRDefault="00235433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</w:p>
    <w:p w14:paraId="77019A9F" w14:textId="77777777" w:rsidR="00235433" w:rsidRDefault="00CC273E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本人充分瞭解及同意本切結書內容，並保證所填資料屬實。</w:t>
      </w:r>
    </w:p>
    <w:p w14:paraId="1395AAD8" w14:textId="77777777" w:rsidR="00235433" w:rsidRDefault="00CC273E">
      <w:pPr>
        <w:snapToGrid w:val="0"/>
        <w:spacing w:line="480" w:lineRule="auto"/>
        <w:jc w:val="both"/>
      </w:pPr>
      <w:r>
        <w:rPr>
          <w:rFonts w:ascii="標楷體" w:eastAsia="標楷體" w:hAnsi="標楷體"/>
          <w:sz w:val="28"/>
          <w:szCs w:val="28"/>
        </w:rPr>
        <w:t>此致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32"/>
        </w:rPr>
        <w:t>國立陽明交通大學資訊學院</w:t>
      </w:r>
    </w:p>
    <w:p w14:paraId="6FC7D54A" w14:textId="77777777" w:rsidR="00235433" w:rsidRDefault="00CC273E">
      <w:pPr>
        <w:snapToGrid w:val="0"/>
        <w:spacing w:line="480" w:lineRule="auto"/>
        <w:jc w:val="both"/>
      </w:pPr>
      <w:r>
        <w:rPr>
          <w:rFonts w:ascii="標楷體" w:eastAsia="標楷體" w:hAnsi="標楷體"/>
          <w:sz w:val="28"/>
          <w:szCs w:val="28"/>
        </w:rPr>
        <w:t>考生編號：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　　　　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</w:p>
    <w:p w14:paraId="604E7A42" w14:textId="77777777" w:rsidR="00235433" w:rsidRDefault="00CC273E">
      <w:pPr>
        <w:snapToGrid w:val="0"/>
        <w:spacing w:line="480" w:lineRule="auto"/>
        <w:jc w:val="both"/>
      </w:pPr>
      <w:r>
        <w:rPr>
          <w:rFonts w:ascii="標楷體" w:eastAsia="標楷體" w:hAnsi="標楷體"/>
          <w:sz w:val="28"/>
          <w:szCs w:val="28"/>
        </w:rPr>
        <w:t>立書人簽名：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　　　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</w:p>
    <w:p w14:paraId="3DB511EA" w14:textId="77777777" w:rsidR="00235433" w:rsidRDefault="00CC273E">
      <w:pPr>
        <w:snapToGrid w:val="0"/>
        <w:spacing w:line="480" w:lineRule="auto"/>
        <w:jc w:val="both"/>
      </w:pPr>
      <w:r>
        <w:rPr>
          <w:rFonts w:ascii="標楷體" w:eastAsia="標楷體" w:hAnsi="標楷體"/>
          <w:sz w:val="28"/>
          <w:szCs w:val="28"/>
        </w:rPr>
        <w:t>聯絡電話：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</w:t>
      </w:r>
    </w:p>
    <w:p w14:paraId="667D12F9" w14:textId="77777777" w:rsidR="00235433" w:rsidRDefault="00CC273E">
      <w:pPr>
        <w:snapToGrid w:val="0"/>
        <w:spacing w:line="240" w:lineRule="auto"/>
        <w:ind w:firstLine="6611"/>
        <w:jc w:val="right"/>
      </w:pP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日</w:t>
      </w:r>
    </w:p>
    <w:p w14:paraId="674DD9E8" w14:textId="77777777" w:rsidR="00235433" w:rsidRDefault="00CC273E">
      <w:pPr>
        <w:snapToGrid w:val="0"/>
        <w:jc w:val="center"/>
        <w:rPr>
          <w:rFonts w:ascii="標楷體" w:eastAsia="標楷體" w:hAnsi="標楷體"/>
          <w:sz w:val="22"/>
          <w:szCs w:val="28"/>
        </w:rPr>
      </w:pPr>
      <w:r>
        <w:rPr>
          <w:rFonts w:ascii="標楷體" w:eastAsia="標楷體" w:hAnsi="標楷體"/>
          <w:sz w:val="22"/>
          <w:szCs w:val="28"/>
        </w:rPr>
        <w:t>第一聯</w:t>
      </w:r>
      <w:r>
        <w:rPr>
          <w:rFonts w:ascii="標楷體" w:eastAsia="標楷體" w:hAnsi="標楷體"/>
          <w:sz w:val="22"/>
          <w:szCs w:val="28"/>
        </w:rPr>
        <w:t xml:space="preserve">  </w:t>
      </w:r>
      <w:r>
        <w:rPr>
          <w:rFonts w:ascii="標楷體" w:eastAsia="標楷體" w:hAnsi="標楷體"/>
          <w:sz w:val="22"/>
          <w:szCs w:val="28"/>
        </w:rPr>
        <w:t>國立陽明交通大學資訊學院存查</w:t>
      </w:r>
    </w:p>
    <w:p w14:paraId="30AD985C" w14:textId="77777777" w:rsidR="00235433" w:rsidRDefault="00CC273E">
      <w:pPr>
        <w:jc w:val="center"/>
      </w:pPr>
      <w:r>
        <w:rPr>
          <w:rFonts w:ascii="Wingdings 2" w:eastAsia="Wingdings 2" w:hAnsi="Wingdings 2" w:cs="Wingdings 2"/>
        </w:rPr>
        <w:t></w:t>
      </w:r>
      <w:r>
        <w:rPr>
          <w:rFonts w:ascii="標楷體" w:eastAsia="標楷體" w:hAnsi="標楷體"/>
        </w:rPr>
        <w:t>-----------------------------------------------------------------------------------</w:t>
      </w:r>
      <w:r>
        <w:rPr>
          <w:rFonts w:ascii="Wingdings 2" w:eastAsia="Wingdings 2" w:hAnsi="Wingdings 2" w:cs="Wingdings 2"/>
        </w:rPr>
        <w:t></w:t>
      </w:r>
    </w:p>
    <w:p w14:paraId="0EBADDA9" w14:textId="77777777" w:rsidR="00235433" w:rsidRDefault="00CC273E">
      <w:pPr>
        <w:snapToGrid w:val="0"/>
        <w:jc w:val="center"/>
        <w:rPr>
          <w:rFonts w:ascii="標楷體" w:eastAsia="標楷體" w:hAnsi="標楷體"/>
          <w:sz w:val="22"/>
          <w:szCs w:val="28"/>
        </w:rPr>
      </w:pPr>
      <w:r>
        <w:rPr>
          <w:rFonts w:ascii="標楷體" w:eastAsia="標楷體" w:hAnsi="標楷體"/>
          <w:sz w:val="22"/>
          <w:szCs w:val="28"/>
        </w:rPr>
        <w:t>第二聯</w:t>
      </w:r>
      <w:r>
        <w:rPr>
          <w:rFonts w:ascii="標楷體" w:eastAsia="標楷體" w:hAnsi="標楷體"/>
          <w:sz w:val="22"/>
          <w:szCs w:val="28"/>
        </w:rPr>
        <w:t xml:space="preserve">  </w:t>
      </w:r>
      <w:r>
        <w:rPr>
          <w:rFonts w:ascii="標楷體" w:eastAsia="標楷體" w:hAnsi="標楷體"/>
          <w:sz w:val="22"/>
          <w:szCs w:val="28"/>
        </w:rPr>
        <w:t>考生存查</w:t>
      </w:r>
    </w:p>
    <w:p w14:paraId="31D666E0" w14:textId="18CC9A5F" w:rsidR="00235433" w:rsidRDefault="00CC273E">
      <w:pPr>
        <w:snapToGrid w:val="0"/>
        <w:spacing w:line="52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國立陽明交通大學資訊學院</w:t>
      </w:r>
      <w:r>
        <w:rPr>
          <w:rFonts w:ascii="標楷體" w:eastAsia="標楷體" w:hAnsi="標楷體"/>
          <w:b/>
          <w:sz w:val="32"/>
          <w:szCs w:val="32"/>
        </w:rPr>
        <w:t>11</w:t>
      </w:r>
      <w:r w:rsidR="00FE12D9">
        <w:rPr>
          <w:rFonts w:ascii="標楷體" w:eastAsia="標楷體" w:hAnsi="標楷體" w:hint="eastAsia"/>
          <w:b/>
          <w:sz w:val="32"/>
          <w:szCs w:val="32"/>
        </w:rPr>
        <w:t>6</w:t>
      </w:r>
      <w:r>
        <w:rPr>
          <w:rFonts w:ascii="標楷體" w:eastAsia="標楷體" w:hAnsi="標楷體"/>
          <w:b/>
          <w:sz w:val="32"/>
          <w:szCs w:val="32"/>
        </w:rPr>
        <w:t>學年度碩士班考試入學招生</w:t>
      </w:r>
    </w:p>
    <w:p w14:paraId="60E2E265" w14:textId="4862028E" w:rsidR="00235433" w:rsidRPr="00FE12D9" w:rsidRDefault="00CC273E" w:rsidP="00FE12D9">
      <w:pPr>
        <w:snapToGrid w:val="0"/>
        <w:spacing w:line="360" w:lineRule="atLeast"/>
        <w:jc w:val="center"/>
        <w:rPr>
          <w:rFonts w:hint="eastAsia"/>
        </w:rPr>
      </w:pPr>
      <w:r>
        <w:rPr>
          <w:rFonts w:ascii="標楷體" w:eastAsia="標楷體" w:hAnsi="標楷體"/>
          <w:b/>
          <w:sz w:val="32"/>
          <w:szCs w:val="32"/>
        </w:rPr>
        <w:t>考生</w:t>
      </w:r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應屆畢業</w:t>
      </w:r>
      <w:r>
        <w:rPr>
          <w:rFonts w:ascii="標楷體" w:eastAsia="標楷體" w:hAnsi="標楷體"/>
          <w:b/>
          <w:sz w:val="32"/>
          <w:szCs w:val="32"/>
        </w:rPr>
        <w:t>)</w:t>
      </w:r>
      <w:r>
        <w:rPr>
          <w:rFonts w:ascii="標楷體" w:eastAsia="標楷體" w:hAnsi="標楷體"/>
          <w:b/>
          <w:sz w:val="32"/>
          <w:szCs w:val="32"/>
        </w:rPr>
        <w:t xml:space="preserve">繳交學位證書　</w:t>
      </w:r>
      <w:r>
        <w:rPr>
          <w:rFonts w:ascii="標楷體" w:eastAsia="標楷體" w:hAnsi="標楷體"/>
          <w:b/>
          <w:spacing w:val="-12"/>
          <w:sz w:val="32"/>
          <w:szCs w:val="32"/>
        </w:rPr>
        <w:t>提示單</w:t>
      </w:r>
    </w:p>
    <w:p w14:paraId="7B143134" w14:textId="2605D250" w:rsidR="00235433" w:rsidRDefault="00CC273E">
      <w:pPr>
        <w:snapToGrid w:val="0"/>
        <w:spacing w:line="360" w:lineRule="atLeast"/>
        <w:ind w:left="605" w:hanging="3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台端因報到時尚未取得學位證書，已切結最遲應於</w:t>
      </w:r>
      <w:r>
        <w:rPr>
          <w:rFonts w:ascii="標楷體" w:eastAsia="標楷體" w:hAnsi="標楷體"/>
          <w:sz w:val="28"/>
          <w:szCs w:val="28"/>
        </w:rPr>
        <w:t>1</w:t>
      </w:r>
      <w:r w:rsidR="00FE12D9">
        <w:rPr>
          <w:rFonts w:ascii="標楷體" w:eastAsia="標楷體" w:hAnsi="標楷體" w:hint="eastAsia"/>
          <w:sz w:val="28"/>
          <w:szCs w:val="28"/>
        </w:rPr>
        <w:t>16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31</w:t>
      </w:r>
      <w:r>
        <w:rPr>
          <w:rFonts w:ascii="標楷體" w:eastAsia="標楷體" w:hAnsi="標楷體"/>
          <w:sz w:val="28"/>
          <w:szCs w:val="28"/>
        </w:rPr>
        <w:t>日前補繳。逾期仍未補繳者，視同自願放棄錄取資格，絕無異議。唯暑修、出國交換者可申請緩繳學位證書。</w:t>
      </w:r>
    </w:p>
    <w:p w14:paraId="50B0830A" w14:textId="77777777" w:rsidR="00235433" w:rsidRDefault="00235433">
      <w:pPr>
        <w:snapToGrid w:val="0"/>
        <w:spacing w:line="360" w:lineRule="atLeast"/>
        <w:ind w:left="605" w:hanging="38"/>
        <w:jc w:val="both"/>
        <w:rPr>
          <w:rFonts w:ascii="標楷體" w:eastAsia="標楷體" w:hAnsi="標楷體"/>
          <w:sz w:val="28"/>
          <w:szCs w:val="28"/>
        </w:rPr>
      </w:pPr>
    </w:p>
    <w:p w14:paraId="1E9FE6E2" w14:textId="77777777" w:rsidR="00235433" w:rsidRDefault="00CC273E">
      <w:pPr>
        <w:snapToGrid w:val="0"/>
        <w:spacing w:line="360" w:lineRule="atLeast"/>
        <w:ind w:left="605" w:hanging="3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此致</w:t>
      </w:r>
    </w:p>
    <w:p w14:paraId="7769342E" w14:textId="77777777" w:rsidR="00235433" w:rsidRDefault="00CC273E">
      <w:pPr>
        <w:snapToGrid w:val="0"/>
        <w:spacing w:line="360" w:lineRule="atLeast"/>
        <w:ind w:left="1134" w:hanging="567"/>
        <w:jc w:val="both"/>
      </w:pPr>
      <w:r>
        <w:rPr>
          <w:rFonts w:ascii="標楷體" w:eastAsia="標楷體" w:hAnsi="標楷體"/>
          <w:sz w:val="28"/>
          <w:szCs w:val="28"/>
        </w:rPr>
        <w:t>考生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14:paraId="1A03BEE0" w14:textId="77777777" w:rsidR="00235433" w:rsidRDefault="00CC273E">
      <w:pPr>
        <w:snapToGrid w:val="0"/>
        <w:spacing w:line="360" w:lineRule="atLeast"/>
        <w:jc w:val="right"/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日</w:t>
      </w:r>
    </w:p>
    <w:sectPr w:rsidR="00235433">
      <w:pgSz w:w="11907" w:h="16840"/>
      <w:pgMar w:top="360" w:right="680" w:bottom="36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E9F8B" w14:textId="77777777" w:rsidR="00000000" w:rsidRDefault="00CC273E">
      <w:pPr>
        <w:spacing w:line="240" w:lineRule="auto"/>
      </w:pPr>
      <w:r>
        <w:separator/>
      </w:r>
    </w:p>
  </w:endnote>
  <w:endnote w:type="continuationSeparator" w:id="0">
    <w:p w14:paraId="4722FAEE" w14:textId="77777777" w:rsidR="00000000" w:rsidRDefault="00CC27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E5C16" w14:textId="77777777" w:rsidR="00000000" w:rsidRDefault="00CC273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26966E5" w14:textId="77777777" w:rsidR="00000000" w:rsidRDefault="00CC27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4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5433"/>
    <w:rsid w:val="00235433"/>
    <w:rsid w:val="009620D6"/>
    <w:rsid w:val="00CC273E"/>
    <w:rsid w:val="00FE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52693"/>
  <w15:docId w15:val="{00954D75-BEBD-4F7C-82C1-35D2EDAA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exact"/>
      <w:textAlignment w:val="center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360" w:lineRule="auto"/>
    </w:pPr>
    <w:rPr>
      <w:sz w:val="20"/>
    </w:rPr>
  </w:style>
  <w:style w:type="paragraph" w:styleId="a5">
    <w:name w:val="Balloon Text"/>
    <w:basedOn w:val="a"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國立交通大學         學年度入學考生切結書</dc:title>
  <dc:subject/>
  <dc:creator>NCTU</dc:creator>
  <dc:description/>
  <cp:lastModifiedBy>許詩婷</cp:lastModifiedBy>
  <cp:revision>3</cp:revision>
  <cp:lastPrinted>2025-03-04T08:17:00Z</cp:lastPrinted>
  <dcterms:created xsi:type="dcterms:W3CDTF">2026-09-14T02:56:00Z</dcterms:created>
  <dcterms:modified xsi:type="dcterms:W3CDTF">2026-09-14T02:56:00Z</dcterms:modified>
</cp:coreProperties>
</file>